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58" w:rsidRDefault="00945BA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投保單位：</w:t>
      </w:r>
      <w:r>
        <w:rPr>
          <w:rFonts w:cs="標楷體"/>
        </w:rPr>
        <w:t>527,270</w:t>
      </w:r>
      <w:r>
        <w:rPr>
          <w:rFonts w:cs="標楷體"/>
        </w:rPr>
        <w:t>個</w: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被保險人數：</w:t>
      </w:r>
      <w:r>
        <w:rPr>
          <w:rFonts w:cs="標楷體"/>
        </w:rPr>
        <w:t>9,920,361</w:t>
      </w:r>
      <w:r>
        <w:rPr>
          <w:rFonts w:cs="標楷體"/>
        </w:rPr>
        <w:t>人</w: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平均投保薪資：</w:t>
      </w:r>
      <w:r>
        <w:rPr>
          <w:rFonts w:cs="標楷體"/>
        </w:rPr>
        <w:t>29,700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應計保險費：</w:t>
      </w:r>
      <w:r>
        <w:rPr>
          <w:rFonts w:cs="標楷體"/>
        </w:rPr>
        <w:t>25,459,926,243</w:t>
      </w:r>
      <w:r>
        <w:rPr>
          <w:rFonts w:cs="標楷體"/>
        </w:rPr>
        <w:t>元</w:t>
      </w:r>
    </w:p>
    <w:p w:rsidR="00322258" w:rsidRDefault="00945BA6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24,854,721,381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605,204,862</w:t>
      </w:r>
      <w:r>
        <w:rPr>
          <w:rFonts w:cs="標楷體"/>
        </w:rPr>
        <w:t>元）</w: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普通保險費率：</w:t>
      </w:r>
      <w:r>
        <w:rPr>
          <w:rFonts w:cs="標楷體"/>
        </w:rPr>
        <w:t>8.50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r>
        <w:rPr>
          <w:rFonts w:cs="標楷體"/>
          <w:iCs/>
        </w:rPr>
        <w:t>（包含上下班災害費率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r>
        <w:rPr>
          <w:rFonts w:cs="標楷體"/>
          <w:iCs/>
        </w:rPr>
        <w:t>）</w: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proofErr w:type="gramStart"/>
      <w:r>
        <w:t>實計保險</w:t>
      </w:r>
      <w:proofErr w:type="gramEnd"/>
      <w:r>
        <w:t>給付金額：</w:t>
      </w:r>
      <w:r>
        <w:t>22,814,712,993</w:t>
      </w:r>
      <w:r>
        <w:t>元</w:t>
      </w:r>
    </w:p>
    <w:p w:rsidR="00322258" w:rsidRDefault="00945BA6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21,537,151,088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1,277,561,905</w:t>
      </w:r>
      <w:r>
        <w:rPr>
          <w:rFonts w:cs="標楷體"/>
        </w:rPr>
        <w:t>元）</w:t>
      </w:r>
    </w:p>
    <w:p w:rsidR="00322258" w:rsidRDefault="00945BA6">
      <w:pPr>
        <w:numPr>
          <w:ilvl w:val="0"/>
          <w:numId w:val="1"/>
        </w:numPr>
        <w:snapToGrid w:val="0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給付（不含年金）：</w:t>
      </w:r>
    </w:p>
    <w:bookmarkStart w:id="0" w:name="_MON_1479556488"/>
    <w:bookmarkStart w:id="1" w:name="_MON_1479556509"/>
    <w:bookmarkStart w:id="2" w:name="_MON_1479556529"/>
    <w:bookmarkStart w:id="3" w:name="_MON_1479556567"/>
    <w:bookmarkStart w:id="4" w:name="_MON_1479556612"/>
    <w:bookmarkStart w:id="5" w:name="_MON_1479556426"/>
    <w:bookmarkEnd w:id="0"/>
    <w:bookmarkEnd w:id="1"/>
    <w:bookmarkEnd w:id="2"/>
    <w:bookmarkEnd w:id="3"/>
    <w:bookmarkEnd w:id="4"/>
    <w:bookmarkEnd w:id="5"/>
    <w:p w:rsidR="00322258" w:rsidRDefault="00322258">
      <w:pPr>
        <w:snapToGrid w:val="0"/>
        <w:ind w:left="360"/>
      </w:pPr>
      <w:r w:rsidRPr="00322258">
        <w:rPr>
          <w:rFonts w:cs="標楷體"/>
          <w:bCs/>
        </w:rPr>
        <w:object w:dxaOrig="8085" w:dyaOrig="7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431pt;height:320pt;visibility:visible;mso-wrap-style:square" o:ole="">
            <v:imagedata r:id="rId7" o:title=""/>
          </v:shape>
          <o:OLEObject Type="Embed" ProgID="Excel.Sheet.8" ShapeID="Object 1" DrawAspect="Content" ObjectID="_1485588268" r:id="rId8"/>
        </w:object>
      </w:r>
    </w:p>
    <w:p w:rsidR="00322258" w:rsidRDefault="00945BA6">
      <w:pPr>
        <w:numPr>
          <w:ilvl w:val="0"/>
          <w:numId w:val="1"/>
        </w:numPr>
        <w:tabs>
          <w:tab w:val="left" w:pos="360"/>
        </w:tabs>
        <w:snapToGrid w:val="0"/>
        <w:ind w:left="357" w:hanging="357"/>
      </w:pPr>
      <w:r>
        <w:rPr>
          <w:rFonts w:cs="標楷體"/>
        </w:rPr>
        <w:t>勞保年金給付：</w:t>
      </w:r>
    </w:p>
    <w:p w:rsidR="00322258" w:rsidRDefault="00322258">
      <w:pPr>
        <w:snapToGrid w:val="0"/>
        <w:ind w:left="360"/>
      </w:pPr>
      <w:r w:rsidRPr="00322258">
        <w:rPr>
          <w:rFonts w:cs="標楷體"/>
          <w:bCs/>
        </w:rPr>
        <w:object w:dxaOrig="7260" w:dyaOrig="3795">
          <v:shape id="Object 2" o:spid="_x0000_i1026" type="#_x0000_t75" style="width:431pt;height:200pt;visibility:visible;mso-wrap-style:square" o:ole="">
            <v:imagedata r:id="rId9" o:title=""/>
          </v:shape>
          <o:OLEObject Type="Embed" ProgID="Excel.Sheet.8" ShapeID="Object 2" DrawAspect="Content" ObjectID="_1485588269" r:id="rId10"/>
        </w:object>
      </w:r>
    </w:p>
    <w:p w:rsidR="00322258" w:rsidRDefault="00945BA6">
      <w:pPr>
        <w:snapToGrid w:val="0"/>
        <w:ind w:left="360"/>
      </w:pPr>
      <w:proofErr w:type="gramStart"/>
      <w:r>
        <w:t>註</w:t>
      </w:r>
      <w:proofErr w:type="gramEnd"/>
      <w:r>
        <w:t>：</w:t>
      </w:r>
      <w:r>
        <w:t>1.</w:t>
      </w:r>
      <w:proofErr w:type="gramStart"/>
      <w:r>
        <w:t>職災失能</w:t>
      </w:r>
      <w:proofErr w:type="gramEnd"/>
      <w:r>
        <w:t>補償一次金及職災死亡補償一次金不重複計算人數。</w:t>
      </w:r>
    </w:p>
    <w:p w:rsidR="00322258" w:rsidRDefault="00945BA6">
      <w:pPr>
        <w:snapToGrid w:val="0"/>
        <w:ind w:left="1018" w:hanging="166"/>
      </w:pPr>
      <w:r>
        <w:t>2.</w:t>
      </w:r>
      <w:r>
        <w:t>國</w:t>
      </w:r>
      <w:proofErr w:type="gramStart"/>
      <w:r>
        <w:t>併勞</w:t>
      </w:r>
      <w:proofErr w:type="gramEnd"/>
      <w:r>
        <w:t>係</w:t>
      </w:r>
      <w:proofErr w:type="gramStart"/>
      <w:r>
        <w:t>指國保被保險人</w:t>
      </w:r>
      <w:proofErr w:type="gramEnd"/>
      <w:r>
        <w:t>請</w:t>
      </w:r>
      <w:proofErr w:type="gramStart"/>
      <w:r>
        <w:t>領國保身障</w:t>
      </w:r>
      <w:proofErr w:type="gramEnd"/>
      <w:r>
        <w:t>年金給付，具有勞保年資者，依勞保給付標準由勞保支應之資料。</w:t>
      </w:r>
    </w:p>
    <w:p w:rsidR="00322258" w:rsidRDefault="00945BA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322258" w:rsidRDefault="00945BA6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480,444</w:t>
      </w:r>
      <w:r>
        <w:rPr>
          <w:rFonts w:cs="標楷體"/>
        </w:rPr>
        <w:t>個</w:t>
      </w:r>
    </w:p>
    <w:p w:rsidR="00322258" w:rsidRDefault="00945BA6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6,437,767</w:t>
      </w:r>
      <w:r>
        <w:rPr>
          <w:rFonts w:cs="標楷體"/>
        </w:rPr>
        <w:t>人</w:t>
      </w:r>
    </w:p>
    <w:p w:rsidR="00322258" w:rsidRDefault="00945BA6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31,273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應計保險費：</w:t>
      </w:r>
      <w:r>
        <w:rPr>
          <w:rFonts w:cs="標楷體"/>
        </w:rPr>
        <w:t>2,036,916,526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322258" w:rsidRDefault="00945BA6">
      <w:pPr>
        <w:numPr>
          <w:ilvl w:val="0"/>
          <w:numId w:val="2"/>
        </w:numPr>
        <w:snapToGrid w:val="0"/>
        <w:spacing w:before="18" w:after="18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p w:rsidR="00322258" w:rsidRDefault="00322258">
      <w:pPr>
        <w:snapToGrid w:val="0"/>
        <w:spacing w:before="18" w:after="18"/>
        <w:ind w:left="360"/>
      </w:pPr>
      <w:r w:rsidRPr="00322258">
        <w:rPr>
          <w:rFonts w:cs="標楷體"/>
          <w:bCs/>
        </w:rPr>
        <w:object w:dxaOrig="7260" w:dyaOrig="2670">
          <v:shape id="Object 3" o:spid="_x0000_i1027" type="#_x0000_t75" style="width:357pt;height:138pt;visibility:visible;mso-wrap-style:square" o:ole="">
            <v:imagedata r:id="rId11" o:title=""/>
          </v:shape>
          <o:OLEObject Type="Embed" ProgID="Excel.Sheet.8" ShapeID="Object 3" DrawAspect="Content" ObjectID="_1485588270" r:id="rId12"/>
        </w:object>
      </w:r>
    </w:p>
    <w:p w:rsidR="00322258" w:rsidRDefault="00945BA6">
      <w:pPr>
        <w:snapToGrid w:val="0"/>
        <w:spacing w:before="18" w:after="18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322258" w:rsidRDefault="00322258">
      <w:pPr>
        <w:snapToGrid w:val="0"/>
        <w:spacing w:before="18" w:after="18"/>
        <w:rPr>
          <w:rFonts w:cs="標楷體"/>
          <w:bCs/>
        </w:rPr>
      </w:pPr>
    </w:p>
    <w:p w:rsidR="00322258" w:rsidRDefault="00322258">
      <w:pPr>
        <w:snapToGrid w:val="0"/>
        <w:spacing w:before="18" w:after="18"/>
        <w:rPr>
          <w:rFonts w:cs="標楷體"/>
          <w:bCs/>
        </w:rPr>
      </w:pPr>
    </w:p>
    <w:p w:rsidR="00322258" w:rsidRDefault="00945BA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322258" w:rsidRDefault="00945BA6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提繳單位：</w:t>
      </w:r>
      <w:r>
        <w:rPr>
          <w:rFonts w:cs="標楷體"/>
        </w:rPr>
        <w:t>485,466</w:t>
      </w:r>
      <w:r>
        <w:rPr>
          <w:rFonts w:cs="標楷體"/>
        </w:rPr>
        <w:t>個</w:t>
      </w:r>
    </w:p>
    <w:p w:rsidR="00322258" w:rsidRDefault="00945BA6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提繳人數：</w:t>
      </w:r>
      <w:r>
        <w:rPr>
          <w:rFonts w:cs="標楷體"/>
        </w:rPr>
        <w:t>6,752,182</w:t>
      </w:r>
      <w:r>
        <w:rPr>
          <w:rFonts w:cs="標楷體"/>
        </w:rPr>
        <w:t>人</w:t>
      </w:r>
      <w:r>
        <w:t xml:space="preserve"> </w:t>
      </w:r>
    </w:p>
    <w:p w:rsidR="00322258" w:rsidRDefault="00945BA6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31,101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應計提繳金額：</w:t>
      </w:r>
      <w:r>
        <w:rPr>
          <w:rFonts w:cs="標楷體"/>
        </w:rPr>
        <w:t>52,172,493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322258" w:rsidRDefault="00945BA6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核准墊償積欠工資：單位數</w:t>
      </w:r>
      <w:r>
        <w:rPr>
          <w:rFonts w:cs="標楷體"/>
        </w:rPr>
        <w:t>7</w:t>
      </w:r>
      <w:r>
        <w:rPr>
          <w:rFonts w:cs="標楷體"/>
        </w:rPr>
        <w:t>個、人數</w:t>
      </w:r>
      <w:r>
        <w:rPr>
          <w:rFonts w:cs="標楷體"/>
        </w:rPr>
        <w:t>51</w:t>
      </w:r>
      <w:r>
        <w:rPr>
          <w:rFonts w:cs="標楷體"/>
        </w:rPr>
        <w:t>人、金額</w:t>
      </w:r>
      <w:r>
        <w:rPr>
          <w:rFonts w:cs="標楷體"/>
        </w:rPr>
        <w:t>7,323,392</w:t>
      </w:r>
      <w:r>
        <w:rPr>
          <w:rFonts w:cs="標楷體"/>
        </w:rPr>
        <w:t>元</w:t>
      </w:r>
    </w:p>
    <w:p w:rsidR="00322258" w:rsidRDefault="00322258">
      <w:pPr>
        <w:snapToGrid w:val="0"/>
        <w:spacing w:before="18" w:after="18"/>
        <w:rPr>
          <w:rFonts w:cs="標楷體"/>
          <w:bCs/>
        </w:rPr>
      </w:pPr>
    </w:p>
    <w:p w:rsidR="00322258" w:rsidRDefault="00322258">
      <w:pPr>
        <w:snapToGrid w:val="0"/>
        <w:spacing w:before="18" w:after="18"/>
        <w:rPr>
          <w:rFonts w:cs="標楷體"/>
          <w:bCs/>
        </w:rPr>
      </w:pPr>
    </w:p>
    <w:p w:rsidR="00322258" w:rsidRDefault="00945BA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322258" w:rsidRDefault="00945BA6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322258" w:rsidRDefault="00945BA6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1,349,903</w:t>
      </w:r>
      <w:r>
        <w:rPr>
          <w:rFonts w:cs="標楷體"/>
        </w:rPr>
        <w:t>人</w:t>
      </w:r>
    </w:p>
    <w:p w:rsidR="00322258" w:rsidRDefault="00945BA6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應計保險費：</w:t>
      </w:r>
      <w:r>
        <w:rPr>
          <w:rFonts w:cs="標楷體"/>
        </w:rPr>
        <w:t>346,455,585</w:t>
      </w:r>
      <w:r>
        <w:rPr>
          <w:rFonts w:cs="標楷體"/>
          <w:iCs/>
        </w:rPr>
        <w:t>元</w:t>
      </w:r>
    </w:p>
    <w:p w:rsidR="00322258" w:rsidRDefault="00945BA6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322258" w:rsidRDefault="00945BA6">
      <w:pPr>
        <w:numPr>
          <w:ilvl w:val="0"/>
          <w:numId w:val="4"/>
        </w:numPr>
        <w:snapToGrid w:val="0"/>
        <w:spacing w:before="18" w:after="18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p w:rsidR="00322258" w:rsidRDefault="00322258">
      <w:pPr>
        <w:snapToGrid w:val="0"/>
        <w:spacing w:before="18" w:after="18"/>
        <w:ind w:left="360"/>
      </w:pPr>
      <w:r w:rsidRPr="00322258">
        <w:rPr>
          <w:rFonts w:cs="標楷體"/>
          <w:bCs/>
        </w:rPr>
        <w:object w:dxaOrig="7260" w:dyaOrig="1920">
          <v:shape id="Object 4" o:spid="_x0000_i1028" type="#_x0000_t75" style="width:344pt;height:118pt;visibility:visible;mso-wrap-style:square" o:ole="">
            <v:imagedata r:id="rId13" o:title=""/>
          </v:shape>
          <o:OLEObject Type="Embed" ProgID="Excel.Sheet.8" ShapeID="Object 4" DrawAspect="Content" ObjectID="_1485588271" r:id="rId14"/>
        </w:object>
      </w:r>
    </w:p>
    <w:p w:rsidR="00322258" w:rsidRDefault="00322258">
      <w:pPr>
        <w:snapToGrid w:val="0"/>
        <w:spacing w:before="36" w:after="36"/>
        <w:ind w:left="240" w:hanging="240"/>
      </w:pPr>
    </w:p>
    <w:p w:rsidR="00322258" w:rsidRDefault="00322258">
      <w:pPr>
        <w:snapToGrid w:val="0"/>
        <w:spacing w:before="36" w:after="36"/>
        <w:ind w:left="240" w:hanging="240"/>
      </w:pPr>
    </w:p>
    <w:p w:rsidR="00322258" w:rsidRDefault="00322258">
      <w:pPr>
        <w:snapToGrid w:val="0"/>
        <w:spacing w:before="36" w:after="36"/>
        <w:ind w:left="240" w:hanging="240"/>
      </w:pPr>
    </w:p>
    <w:p w:rsidR="00322258" w:rsidRDefault="00945BA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322258" w:rsidRDefault="00945BA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651,482</w:t>
      </w:r>
      <w:r>
        <w:rPr>
          <w:rFonts w:cs="標楷體"/>
        </w:rPr>
        <w:t>人（農民</w:t>
      </w:r>
      <w:r>
        <w:rPr>
          <w:rFonts w:cs="標楷體"/>
        </w:rPr>
        <w:t>603,467</w:t>
      </w:r>
      <w:r>
        <w:rPr>
          <w:rFonts w:cs="標楷體"/>
        </w:rPr>
        <w:t>人、漁民</w:t>
      </w:r>
      <w:r>
        <w:rPr>
          <w:rFonts w:cs="標楷體"/>
        </w:rPr>
        <w:t>48,015</w:t>
      </w:r>
      <w:r>
        <w:rPr>
          <w:rFonts w:cs="標楷體"/>
        </w:rPr>
        <w:t>人）</w:t>
      </w:r>
    </w:p>
    <w:p w:rsidR="00322258" w:rsidRDefault="00945BA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4,558,569,304</w:t>
      </w:r>
      <w:r>
        <w:rPr>
          <w:rFonts w:cs="標楷體"/>
        </w:rPr>
        <w:t>元（農民</w:t>
      </w:r>
      <w:r>
        <w:rPr>
          <w:rFonts w:cs="標楷體"/>
        </w:rPr>
        <w:t>4,222,051,304</w:t>
      </w:r>
      <w:r>
        <w:rPr>
          <w:rFonts w:cs="標楷體"/>
        </w:rPr>
        <w:t>元、漁民</w:t>
      </w:r>
      <w:r>
        <w:rPr>
          <w:rFonts w:cs="標楷體"/>
        </w:rPr>
        <w:t>336,518,000</w:t>
      </w:r>
      <w:r>
        <w:rPr>
          <w:rFonts w:cs="標楷體"/>
        </w:rPr>
        <w:t>元）</w:t>
      </w:r>
    </w:p>
    <w:p w:rsidR="00322258" w:rsidRDefault="00322258">
      <w:pPr>
        <w:snapToGrid w:val="0"/>
        <w:spacing w:before="36" w:after="36"/>
        <w:rPr>
          <w:rFonts w:cs="標楷體"/>
        </w:rPr>
      </w:pPr>
    </w:p>
    <w:p w:rsidR="00322258" w:rsidRDefault="00945BA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322258" w:rsidRDefault="00945BA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468,789</w:t>
      </w:r>
      <w:r>
        <w:rPr>
          <w:rFonts w:cs="標楷體"/>
        </w:rPr>
        <w:t>個</w:t>
      </w:r>
    </w:p>
    <w:p w:rsidR="00322258" w:rsidRDefault="00945BA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6,020,787</w:t>
      </w:r>
      <w:r>
        <w:rPr>
          <w:rFonts w:cs="標楷體"/>
        </w:rPr>
        <w:t>人</w:t>
      </w:r>
    </w:p>
    <w:p w:rsidR="00322258" w:rsidRDefault="00945BA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35,691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14,198,616,466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</w:rPr>
        <w:t>6.01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5.35</w:t>
      </w:r>
      <w:r>
        <w:rPr>
          <w:rFonts w:cs="標楷體"/>
          <w:iCs/>
        </w:rPr>
        <w:t xml:space="preserve"> %</w:t>
      </w:r>
    </w:p>
    <w:p w:rsidR="00322258" w:rsidRDefault="00945BA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p w:rsidR="00322258" w:rsidRDefault="00322258">
      <w:pPr>
        <w:snapToGrid w:val="0"/>
        <w:spacing w:before="36" w:after="36"/>
        <w:ind w:left="360"/>
      </w:pPr>
      <w:r w:rsidRPr="00322258">
        <w:rPr>
          <w:rFonts w:cs="標楷體"/>
          <w:bCs/>
        </w:rPr>
        <w:object w:dxaOrig="8355" w:dyaOrig="2295">
          <v:shape id="Object 5" o:spid="_x0000_i1029" type="#_x0000_t75" style="width:391pt;height:122pt;visibility:visible;mso-wrap-style:square" o:ole="">
            <v:imagedata r:id="rId15" o:title=""/>
          </v:shape>
          <o:OLEObject Type="Embed" ProgID="Excel.Sheet.8" ShapeID="Object 5" DrawAspect="Content" ObjectID="_1485588272" r:id="rId16"/>
        </w:object>
      </w:r>
    </w:p>
    <w:p w:rsidR="00322258" w:rsidRDefault="00945BA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>
        <w:rPr>
          <w:rFonts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8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11</w:t>
      </w:r>
      <w:r>
        <w:rPr>
          <w:rFonts w:ascii="新細明體" w:hAnsi="新細明體" w:cs="標楷體"/>
          <w:bCs/>
        </w:rPr>
        <w:t>月時包含首發及續發。</w:t>
      </w:r>
    </w:p>
    <w:p w:rsidR="00322258" w:rsidRDefault="00322258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322258" w:rsidRDefault="00945BA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322258" w:rsidRDefault="00945BA6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10311</w:t>
      </w:r>
      <w:r>
        <w:rPr>
          <w:rFonts w:cs="標楷體"/>
        </w:rPr>
        <w:t>被保險人數</w:t>
      </w:r>
      <w:r>
        <w:rPr>
          <w:rFonts w:cs="標楷體"/>
        </w:rPr>
        <w:t>3,613,007</w:t>
      </w:r>
      <w:r>
        <w:rPr>
          <w:rFonts w:cs="標楷體"/>
        </w:rPr>
        <w:t>人、應計保險費</w:t>
      </w:r>
      <w:r>
        <w:rPr>
          <w:rFonts w:cs="標楷體"/>
        </w:rPr>
        <w:t>11,060,424,141</w:t>
      </w:r>
      <w:r>
        <w:rPr>
          <w:rFonts w:cs="標楷體"/>
        </w:rPr>
        <w:t>元</w:t>
      </w:r>
      <w:r>
        <w:rPr>
          <w:rFonts w:cs="標楷體"/>
          <w:sz w:val="22"/>
          <w:szCs w:val="22"/>
        </w:rPr>
        <w:t>(</w:t>
      </w:r>
      <w:r>
        <w:rPr>
          <w:rFonts w:cs="標楷體"/>
          <w:sz w:val="22"/>
          <w:szCs w:val="22"/>
        </w:rPr>
        <w:t>被保險人負擔及政府補助</w:t>
      </w:r>
      <w:r>
        <w:rPr>
          <w:rFonts w:cs="標楷體"/>
          <w:sz w:val="22"/>
          <w:szCs w:val="22"/>
        </w:rPr>
        <w:t>)</w:t>
      </w:r>
    </w:p>
    <w:p w:rsidR="00322258" w:rsidRDefault="00945BA6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10312</w:t>
      </w:r>
      <w:r>
        <w:rPr>
          <w:rFonts w:cs="標楷體"/>
        </w:rPr>
        <w:t>被保險人數</w:t>
      </w:r>
      <w:r>
        <w:rPr>
          <w:rFonts w:cs="標楷體"/>
        </w:rPr>
        <w:t>3,584,020</w:t>
      </w:r>
      <w:r>
        <w:rPr>
          <w:rFonts w:cs="標楷體"/>
        </w:rPr>
        <w:t>人、應計保險費</w:t>
      </w:r>
      <w:r>
        <w:rPr>
          <w:rFonts w:cs="標楷體"/>
        </w:rPr>
        <w:t>2,481,562,422</w:t>
      </w:r>
      <w:r>
        <w:rPr>
          <w:rFonts w:cs="標楷體"/>
        </w:rPr>
        <w:t>元</w:t>
      </w:r>
      <w:r>
        <w:rPr>
          <w:rFonts w:cs="標楷體"/>
          <w:sz w:val="22"/>
          <w:szCs w:val="22"/>
        </w:rPr>
        <w:t>(</w:t>
      </w:r>
      <w:r>
        <w:rPr>
          <w:rFonts w:cs="標楷體"/>
          <w:sz w:val="22"/>
          <w:szCs w:val="22"/>
        </w:rPr>
        <w:t>被保險人負擔</w:t>
      </w:r>
      <w:r>
        <w:rPr>
          <w:rFonts w:cs="標楷體"/>
          <w:sz w:val="22"/>
          <w:szCs w:val="22"/>
        </w:rPr>
        <w:t>)</w:t>
      </w:r>
    </w:p>
    <w:p w:rsidR="00322258" w:rsidRDefault="00945BA6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投保金額：</w:t>
      </w:r>
      <w:r>
        <w:rPr>
          <w:rFonts w:cs="標楷體"/>
        </w:rPr>
        <w:t>17,280</w:t>
      </w:r>
      <w:r>
        <w:rPr>
          <w:rFonts w:cs="標楷體"/>
        </w:rPr>
        <w:t>元</w:t>
      </w:r>
    </w:p>
    <w:p w:rsidR="00322258" w:rsidRDefault="00945BA6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保險費率：</w:t>
      </w:r>
      <w:r>
        <w:rPr>
          <w:rFonts w:cs="標楷體"/>
        </w:rPr>
        <w:t>7.50%</w:t>
      </w:r>
    </w:p>
    <w:p w:rsidR="00322258" w:rsidRDefault="00945BA6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</w:t>
      </w:r>
      <w:r>
        <w:rPr>
          <w:rFonts w:cs="標楷體"/>
        </w:rPr>
        <w:t>年</w:t>
      </w:r>
      <w:r>
        <w:rPr>
          <w:rFonts w:cs="標楷體"/>
        </w:rPr>
        <w:t>12</w:t>
      </w:r>
      <w:r>
        <w:rPr>
          <w:rFonts w:cs="標楷體"/>
        </w:rPr>
        <w:t>月核付人數及核付金額：</w:t>
      </w:r>
    </w:p>
    <w:bookmarkStart w:id="6" w:name="_MON_1479537880"/>
    <w:bookmarkStart w:id="7" w:name="_MON_1479556758"/>
    <w:bookmarkStart w:id="8" w:name="_MON_1479556770"/>
    <w:bookmarkStart w:id="9" w:name="_MON_1479556844"/>
    <w:bookmarkStart w:id="10" w:name="_MON_1479538028"/>
    <w:bookmarkEnd w:id="6"/>
    <w:bookmarkEnd w:id="7"/>
    <w:bookmarkEnd w:id="8"/>
    <w:bookmarkEnd w:id="9"/>
    <w:bookmarkEnd w:id="10"/>
    <w:p w:rsidR="00322258" w:rsidRDefault="00322258">
      <w:pPr>
        <w:snapToGrid w:val="0"/>
        <w:spacing w:before="36" w:after="36"/>
        <w:ind w:left="360"/>
      </w:pPr>
      <w:r w:rsidRPr="00322258">
        <w:rPr>
          <w:rFonts w:cs="標楷體"/>
          <w:bCs/>
        </w:rPr>
        <w:object w:dxaOrig="7260" w:dyaOrig="4140">
          <v:shape id="Object 6" o:spid="_x0000_i1030" type="#_x0000_t75" style="width:421pt;height:222pt;visibility:visible;mso-wrap-style:square" o:ole="">
            <v:imagedata r:id="rId17" o:title=""/>
          </v:shape>
          <o:OLEObject Type="Embed" ProgID="Excel.Sheet.8" ShapeID="Object 6" DrawAspect="Content" ObjectID="_1485588273" r:id="rId18"/>
        </w:object>
      </w:r>
    </w:p>
    <w:p w:rsidR="00322258" w:rsidRDefault="00945BA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322258" w:rsidSect="00322258">
      <w:headerReference w:type="default" r:id="rId19"/>
      <w:pgSz w:w="11906" w:h="16838"/>
      <w:pgMar w:top="567" w:right="1304" w:bottom="340" w:left="1304" w:header="720" w:footer="992" w:gutter="0"/>
      <w:cols w:space="720"/>
      <w:docGrid w:type="lines" w:linePitch="1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258" w:rsidRDefault="00322258" w:rsidP="00322258">
      <w:r>
        <w:separator/>
      </w:r>
    </w:p>
  </w:endnote>
  <w:endnote w:type="continuationSeparator" w:id="0">
    <w:p w:rsidR="00322258" w:rsidRDefault="00322258" w:rsidP="003222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258" w:rsidRDefault="00945BA6" w:rsidP="00322258">
      <w:r w:rsidRPr="00322258">
        <w:rPr>
          <w:color w:val="000000"/>
        </w:rPr>
        <w:separator/>
      </w:r>
    </w:p>
  </w:footnote>
  <w:footnote w:type="continuationSeparator" w:id="0">
    <w:p w:rsidR="00322258" w:rsidRDefault="00322258" w:rsidP="003222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258" w:rsidRDefault="00322258">
    <w:pPr>
      <w:snapToGrid w:val="0"/>
    </w:pPr>
    <w:r>
      <w:rPr>
        <w:rFonts w:cs="標楷體"/>
        <w:b/>
        <w:sz w:val="28"/>
        <w:szCs w:val="28"/>
      </w:rPr>
      <w:t>統計提要</w:t>
    </w:r>
  </w:p>
  <w:p w:rsidR="00322258" w:rsidRDefault="00322258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103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12</w:t>
    </w:r>
    <w:r>
      <w:rPr>
        <w:rFonts w:cs="標楷體"/>
        <w:b/>
        <w:sz w:val="28"/>
        <w:szCs w:val="28"/>
      </w:rPr>
      <w:t>月</w:t>
    </w:r>
  </w:p>
  <w:p w:rsidR="00322258" w:rsidRDefault="0032225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434C"/>
    <w:multiLevelType w:val="multilevel"/>
    <w:tmpl w:val="D722DD4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D95A06"/>
    <w:multiLevelType w:val="multilevel"/>
    <w:tmpl w:val="CFCC4CD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520E62"/>
    <w:multiLevelType w:val="multilevel"/>
    <w:tmpl w:val="CAD02C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E91202"/>
    <w:multiLevelType w:val="multilevel"/>
    <w:tmpl w:val="16B213A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9FD7F3D"/>
    <w:multiLevelType w:val="multilevel"/>
    <w:tmpl w:val="11CC047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27A049D"/>
    <w:multiLevelType w:val="multilevel"/>
    <w:tmpl w:val="37DC41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E7A6DAF"/>
    <w:multiLevelType w:val="multilevel"/>
    <w:tmpl w:val="5010DB6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attachedTemplate r:id="rId1"/>
  <w:defaultTabStop w:val="36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22258"/>
    <w:rsid w:val="00322258"/>
    <w:rsid w:val="00945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2258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322258"/>
    <w:pPr>
      <w:jc w:val="right"/>
    </w:pPr>
  </w:style>
  <w:style w:type="paragraph" w:styleId="a4">
    <w:name w:val="header"/>
    <w:basedOn w:val="a"/>
    <w:rsid w:val="003222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322258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a15376</cp:lastModifiedBy>
  <cp:revision>2</cp:revision>
  <cp:lastPrinted>2015-02-05T01:28:00Z</cp:lastPrinted>
  <dcterms:created xsi:type="dcterms:W3CDTF">2015-02-16T02:38:00Z</dcterms:created>
  <dcterms:modified xsi:type="dcterms:W3CDTF">2015-02-16T02:38:00Z</dcterms:modified>
</cp:coreProperties>
</file>