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11D" w:rsidRDefault="000B45F8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08111D" w:rsidRDefault="000B45F8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>
        <w:rPr>
          <w:rFonts w:cs="標楷體"/>
        </w:rPr>
        <w:t>531,313</w:t>
      </w:r>
      <w:r>
        <w:rPr>
          <w:rFonts w:cs="標楷體"/>
        </w:rPr>
        <w:t>個</w:t>
      </w:r>
    </w:p>
    <w:p w:rsidR="0008111D" w:rsidRDefault="000B45F8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>
        <w:rPr>
          <w:rFonts w:cs="標楷體"/>
        </w:rPr>
        <w:t>9,979,129</w:t>
      </w:r>
      <w:r>
        <w:rPr>
          <w:rFonts w:cs="標楷體"/>
        </w:rPr>
        <w:t>人</w:t>
      </w:r>
    </w:p>
    <w:p w:rsidR="0008111D" w:rsidRDefault="000B45F8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>
        <w:rPr>
          <w:rFonts w:cs="標楷體"/>
        </w:rPr>
        <w:t>29,780</w:t>
      </w:r>
      <w:r>
        <w:rPr>
          <w:rFonts w:cs="標楷體"/>
        </w:rPr>
        <w:t>元</w:t>
      </w:r>
    </w:p>
    <w:p w:rsidR="0008111D" w:rsidRDefault="000B45F8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>
        <w:rPr>
          <w:rFonts w:cs="標楷體"/>
        </w:rPr>
        <w:t>26,983,342,358</w:t>
      </w:r>
      <w:r>
        <w:rPr>
          <w:rFonts w:cs="標楷體"/>
        </w:rPr>
        <w:t>元</w:t>
      </w:r>
    </w:p>
    <w:p w:rsidR="0008111D" w:rsidRDefault="000B45F8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>
        <w:rPr>
          <w:rFonts w:cs="標楷體"/>
        </w:rPr>
        <w:t>26,377,245,366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606,096,992</w:t>
      </w:r>
      <w:r>
        <w:rPr>
          <w:rFonts w:cs="標楷體"/>
        </w:rPr>
        <w:t>元）</w:t>
      </w:r>
    </w:p>
    <w:p w:rsidR="0008111D" w:rsidRDefault="000B45F8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0.21</w:t>
      </w:r>
      <w:r>
        <w:rPr>
          <w:rFonts w:cs="標楷體"/>
          <w:iCs/>
        </w:rPr>
        <w:t>%</w:t>
      </w:r>
      <w:r>
        <w:rPr>
          <w:rFonts w:cs="標楷體"/>
          <w:iCs/>
        </w:rPr>
        <w:t>（依職災費率表之平均值</w:t>
      </w:r>
      <w:r>
        <w:rPr>
          <w:rFonts w:cs="標楷體"/>
          <w:iCs/>
        </w:rPr>
        <w:t>0.22%</w:t>
      </w:r>
      <w:r>
        <w:rPr>
          <w:rFonts w:cs="標楷體"/>
          <w:iCs/>
        </w:rPr>
        <w:t>及實績</w:t>
      </w:r>
      <w:r>
        <w:rPr>
          <w:rFonts w:cs="標楷體"/>
          <w:iCs/>
        </w:rPr>
        <w:t xml:space="preserve"> </w:t>
      </w:r>
      <w:r>
        <w:rPr>
          <w:rFonts w:cs="標楷體"/>
          <w:iCs/>
        </w:rPr>
        <w:t>費率計算調整；含上下班災害費率</w:t>
      </w:r>
      <w:r>
        <w:rPr>
          <w:rFonts w:cs="標楷體"/>
          <w:iCs/>
        </w:rPr>
        <w:t>0.06</w:t>
      </w:r>
      <w:r>
        <w:rPr>
          <w:rFonts w:ascii="新細明體" w:hAnsi="新細明體"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08111D" w:rsidRDefault="000B45F8">
      <w:pPr>
        <w:numPr>
          <w:ilvl w:val="0"/>
          <w:numId w:val="1"/>
        </w:numPr>
        <w:snapToGrid w:val="0"/>
        <w:spacing w:before="36" w:after="36"/>
      </w:pPr>
      <w:r>
        <w:rPr>
          <w:rFonts w:cs="標楷體"/>
        </w:rPr>
        <w:t>實計保險給付：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表內件數含年金人數</w:t>
      </w:r>
      <w:r>
        <w:rPr>
          <w:rFonts w:ascii="新細明體" w:hAnsi="新細明體" w:cs="標楷體"/>
          <w:sz w:val="22"/>
          <w:szCs w:val="22"/>
        </w:rPr>
        <w:t>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7999804"/>
      <w:bookmarkStart w:id="5" w:name="_MON_1486906070"/>
      <w:bookmarkStart w:id="6" w:name="_MON_1486906138"/>
      <w:bookmarkStart w:id="7" w:name="_MON_1486906308"/>
      <w:bookmarkStart w:id="8" w:name="_MON_1478000134"/>
      <w:bookmarkStart w:id="9" w:name="_MON_1478000447"/>
      <w:bookmarkStart w:id="10" w:name="_MON_1486983008"/>
      <w:bookmarkStart w:id="11" w:name="_MON_1477807943"/>
      <w:bookmarkStart w:id="12" w:name="_MON_1487076309"/>
      <w:bookmarkStart w:id="13" w:name="_MON_1487076354"/>
      <w:bookmarkStart w:id="14" w:name="_MON_1478001252"/>
      <w:bookmarkStart w:id="15" w:name="_MON_1478001491"/>
      <w:bookmarkStart w:id="16" w:name="_MON_1478001711"/>
      <w:bookmarkStart w:id="17" w:name="_MON_1478001802"/>
      <w:bookmarkStart w:id="18" w:name="_MON_1478002024"/>
      <w:bookmarkStart w:id="19" w:name="_MON_1488011559"/>
      <w:bookmarkStart w:id="20" w:name="_MON_1478002039"/>
      <w:bookmarkStart w:id="21" w:name="_MON_1489925918"/>
      <w:bookmarkStart w:id="22" w:name="_MON_1478002206"/>
      <w:bookmarkStart w:id="23" w:name="_MON_1478002319"/>
      <w:bookmarkStart w:id="24" w:name="_MON_1478002347"/>
      <w:bookmarkStart w:id="25" w:name="_MON_1478002514"/>
      <w:bookmarkStart w:id="26" w:name="_MON_1478002557"/>
      <w:bookmarkStart w:id="27" w:name="_MON_1478002704"/>
      <w:bookmarkStart w:id="28" w:name="_MON_1491922856"/>
      <w:bookmarkStart w:id="29" w:name="_MON_1491922890"/>
      <w:bookmarkStart w:id="30" w:name="_MON_1491923839"/>
      <w:bookmarkStart w:id="31" w:name="_MON_1477999027"/>
      <w:bookmarkStart w:id="32" w:name="_MON_1486450226"/>
      <w:bookmarkStart w:id="33" w:name="_MON_1486450279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="0008111D" w:rsidRPr="0008111D">
        <w:rPr>
          <w:rFonts w:cs="標楷體"/>
          <w:bCs/>
        </w:rPr>
        <w:object w:dxaOrig="12743" w:dyaOrig="125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25" type="#_x0000_t75" style="width:401pt;height:539pt;visibility:visible;mso-wrap-style:square" o:ole="">
            <v:imagedata r:id="rId7" o:title=""/>
          </v:shape>
          <o:OLEObject Type="Embed" ProgID="Excel.Sheet.8" ShapeID="Object 1" DrawAspect="Content" ObjectID="_1495614911" r:id="rId8"/>
        </w:object>
      </w:r>
    </w:p>
    <w:p w:rsidR="0008111D" w:rsidRDefault="000B45F8">
      <w:pPr>
        <w:snapToGrid w:val="0"/>
        <w:ind w:firstLine="360"/>
      </w:pPr>
      <w:r>
        <w:t>註：</w:t>
      </w:r>
      <w:r>
        <w:t>1.</w:t>
      </w:r>
      <w:r>
        <w:t>普通</w:t>
      </w:r>
      <w:r>
        <w:t>716,243</w:t>
      </w:r>
      <w:r>
        <w:t>件</w:t>
      </w:r>
      <w:r>
        <w:t>23,112,160,147</w:t>
      </w:r>
      <w:r>
        <w:t>元、職災</w:t>
      </w:r>
      <w:r>
        <w:t>317,999</w:t>
      </w:r>
      <w:r>
        <w:t>件</w:t>
      </w:r>
      <w:r>
        <w:t>631,699,162</w:t>
      </w:r>
      <w:r>
        <w:t>元。</w:t>
      </w:r>
    </w:p>
    <w:p w:rsidR="0008111D" w:rsidRDefault="000B45F8">
      <w:pPr>
        <w:snapToGrid w:val="0"/>
        <w:ind w:firstLine="840"/>
      </w:pPr>
      <w:r>
        <w:t>2.</w:t>
      </w:r>
      <w:r>
        <w:t>一次給付</w:t>
      </w:r>
      <w:r>
        <w:t>363,167</w:t>
      </w:r>
      <w:r>
        <w:t>件</w:t>
      </w:r>
      <w:r>
        <w:t>13,106,854,178</w:t>
      </w:r>
      <w:r>
        <w:t>元、年金給付</w:t>
      </w:r>
      <w:r>
        <w:t>671,075</w:t>
      </w:r>
      <w:r>
        <w:t>人</w:t>
      </w:r>
      <w:r>
        <w:t>10,637,005,131</w:t>
      </w:r>
      <w:r>
        <w:t>元。</w:t>
      </w:r>
    </w:p>
    <w:p w:rsidR="0008111D" w:rsidRDefault="0008111D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08111D" w:rsidRDefault="0008111D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08111D" w:rsidRDefault="000B45F8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【就業保險】</w:t>
      </w:r>
    </w:p>
    <w:p w:rsidR="0008111D" w:rsidRDefault="000B45F8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484,133</w:t>
      </w:r>
      <w:r>
        <w:rPr>
          <w:rFonts w:cs="標楷體"/>
        </w:rPr>
        <w:t>個</w:t>
      </w:r>
    </w:p>
    <w:p w:rsidR="0008111D" w:rsidRDefault="000B45F8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6,465,891</w:t>
      </w:r>
      <w:r>
        <w:rPr>
          <w:rFonts w:cs="標楷體"/>
        </w:rPr>
        <w:t>人</w:t>
      </w:r>
    </w:p>
    <w:p w:rsidR="0008111D" w:rsidRDefault="000B45F8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>
        <w:rPr>
          <w:rFonts w:cs="標楷體"/>
        </w:rPr>
        <w:t>31,370</w:t>
      </w:r>
      <w:r>
        <w:rPr>
          <w:rFonts w:cs="標楷體"/>
        </w:rPr>
        <w:t>元</w:t>
      </w:r>
    </w:p>
    <w:p w:rsidR="0008111D" w:rsidRDefault="000B45F8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2,040,543,689</w:t>
      </w:r>
      <w:r>
        <w:rPr>
          <w:rFonts w:cs="標楷體"/>
        </w:rPr>
        <w:t>元</w:t>
      </w:r>
    </w:p>
    <w:p w:rsidR="0008111D" w:rsidRDefault="000B45F8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08111D" w:rsidRDefault="000B45F8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r>
        <w:rPr>
          <w:rFonts w:cs="標楷體"/>
        </w:rPr>
        <w:t>實計保險給付：</w:t>
      </w:r>
    </w:p>
    <w:bookmarkStart w:id="34" w:name="_MON_1486984069"/>
    <w:bookmarkStart w:id="35" w:name="_MON_1491924618"/>
    <w:bookmarkStart w:id="36" w:name="_MON_1486907374"/>
    <w:bookmarkStart w:id="37" w:name="_MON_1486907413"/>
    <w:bookmarkStart w:id="38" w:name="_MON_1486907208"/>
    <w:bookmarkStart w:id="39" w:name="_MON_1492591905"/>
    <w:bookmarkEnd w:id="34"/>
    <w:bookmarkEnd w:id="35"/>
    <w:bookmarkEnd w:id="36"/>
    <w:bookmarkEnd w:id="37"/>
    <w:bookmarkEnd w:id="38"/>
    <w:bookmarkEnd w:id="39"/>
    <w:p w:rsidR="0008111D" w:rsidRDefault="0008111D">
      <w:pPr>
        <w:snapToGrid w:val="0"/>
        <w:spacing w:before="18" w:after="18"/>
        <w:ind w:left="360"/>
      </w:pPr>
      <w:r w:rsidRPr="0008111D">
        <w:rPr>
          <w:rFonts w:cs="標楷體"/>
          <w:bCs/>
        </w:rPr>
        <w:object w:dxaOrig="10903" w:dyaOrig="3841">
          <v:shape id="Object 2" o:spid="_x0000_i1026" type="#_x0000_t75" style="width:359pt;height:135pt;visibility:visible;mso-wrap-style:square" o:ole="">
            <v:imagedata r:id="rId9" o:title=""/>
          </v:shape>
          <o:OLEObject Type="Embed" ProgID="Excel.Sheet.8" ShapeID="Object 2" DrawAspect="Content" ObjectID="_1495614912" r:id="rId10"/>
        </w:object>
      </w:r>
    </w:p>
    <w:p w:rsidR="0008111D" w:rsidRDefault="000B45F8">
      <w:pPr>
        <w:snapToGrid w:val="0"/>
        <w:spacing w:before="36" w:after="36"/>
        <w:ind w:left="360"/>
      </w:pPr>
      <w:r>
        <w:t>註：本表件數係以每月核付件數統計，不論初次核付或再次核付均計入件數。</w:t>
      </w:r>
    </w:p>
    <w:p w:rsidR="0008111D" w:rsidRDefault="0008111D">
      <w:pPr>
        <w:snapToGrid w:val="0"/>
        <w:spacing w:before="18" w:after="18"/>
        <w:rPr>
          <w:rFonts w:cs="標楷體"/>
          <w:bCs/>
        </w:rPr>
      </w:pPr>
    </w:p>
    <w:p w:rsidR="0008111D" w:rsidRDefault="0008111D">
      <w:pPr>
        <w:snapToGrid w:val="0"/>
        <w:spacing w:before="18" w:after="18"/>
        <w:rPr>
          <w:rFonts w:cs="標楷體"/>
          <w:bCs/>
        </w:rPr>
      </w:pPr>
    </w:p>
    <w:p w:rsidR="0008111D" w:rsidRDefault="000B45F8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08111D" w:rsidRDefault="000B45F8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>
        <w:rPr>
          <w:rFonts w:cs="標楷體"/>
        </w:rPr>
        <w:t>489,661</w:t>
      </w:r>
      <w:r>
        <w:rPr>
          <w:rFonts w:cs="標楷體"/>
        </w:rPr>
        <w:t>個</w:t>
      </w:r>
    </w:p>
    <w:p w:rsidR="0008111D" w:rsidRDefault="000B45F8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>
        <w:rPr>
          <w:rFonts w:cs="標楷體"/>
        </w:rPr>
        <w:t>6,809,773</w:t>
      </w:r>
      <w:r>
        <w:rPr>
          <w:rFonts w:cs="標楷體"/>
        </w:rPr>
        <w:t>人</w:t>
      </w:r>
    </w:p>
    <w:p w:rsidR="0008111D" w:rsidRDefault="000B45F8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>
        <w:rPr>
          <w:rFonts w:cs="標楷體"/>
        </w:rPr>
        <w:t>31,182</w:t>
      </w:r>
      <w:r>
        <w:rPr>
          <w:rFonts w:cs="標楷體"/>
        </w:rPr>
        <w:t>元</w:t>
      </w:r>
    </w:p>
    <w:p w:rsidR="0008111D" w:rsidRDefault="000B45F8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>
        <w:rPr>
          <w:rFonts w:cs="標楷體"/>
        </w:rPr>
        <w:t>52,528,747</w:t>
      </w:r>
      <w:r>
        <w:rPr>
          <w:rFonts w:cs="標楷體"/>
        </w:rPr>
        <w:t>元</w:t>
      </w:r>
    </w:p>
    <w:p w:rsidR="0008111D" w:rsidRDefault="000B45F8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08111D" w:rsidRDefault="000B45F8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>
        <w:rPr>
          <w:rFonts w:cs="標楷體"/>
        </w:rPr>
        <w:t>9</w:t>
      </w:r>
      <w:r>
        <w:rPr>
          <w:rFonts w:cs="標楷體"/>
        </w:rPr>
        <w:t>個、墊償人數</w:t>
      </w:r>
      <w:r>
        <w:rPr>
          <w:rFonts w:cs="標楷體"/>
        </w:rPr>
        <w:t>21</w:t>
      </w:r>
      <w:r>
        <w:rPr>
          <w:rFonts w:cs="標楷體"/>
        </w:rPr>
        <w:t>人、墊償金額</w:t>
      </w:r>
      <w:r>
        <w:rPr>
          <w:rFonts w:cs="標楷體"/>
        </w:rPr>
        <w:t>1,392,896</w:t>
      </w:r>
      <w:r>
        <w:rPr>
          <w:rFonts w:cs="標楷體"/>
        </w:rPr>
        <w:t>元</w:t>
      </w:r>
    </w:p>
    <w:p w:rsidR="0008111D" w:rsidRDefault="0008111D">
      <w:pPr>
        <w:snapToGrid w:val="0"/>
        <w:spacing w:before="18" w:after="18"/>
        <w:rPr>
          <w:rFonts w:cs="標楷體"/>
          <w:bCs/>
        </w:rPr>
      </w:pPr>
    </w:p>
    <w:p w:rsidR="0008111D" w:rsidRDefault="0008111D">
      <w:pPr>
        <w:snapToGrid w:val="0"/>
        <w:spacing w:before="18" w:after="18"/>
        <w:rPr>
          <w:rFonts w:cs="標楷體"/>
          <w:bCs/>
        </w:rPr>
      </w:pPr>
    </w:p>
    <w:p w:rsidR="0008111D" w:rsidRDefault="000B45F8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08111D" w:rsidRDefault="000B45F8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287</w:t>
      </w:r>
      <w:r>
        <w:rPr>
          <w:rFonts w:cs="標楷體"/>
        </w:rPr>
        <w:t>個</w:t>
      </w:r>
    </w:p>
    <w:p w:rsidR="0008111D" w:rsidRDefault="000B45F8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1,331,403</w:t>
      </w:r>
      <w:r>
        <w:rPr>
          <w:rFonts w:cs="標楷體"/>
        </w:rPr>
        <w:t>人</w:t>
      </w:r>
    </w:p>
    <w:p w:rsidR="0008111D" w:rsidRDefault="000B45F8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08111D" w:rsidRDefault="000B45F8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344,780,396</w:t>
      </w:r>
      <w:r>
        <w:rPr>
          <w:rFonts w:cs="標楷體"/>
          <w:iCs/>
        </w:rPr>
        <w:t>元</w:t>
      </w:r>
    </w:p>
    <w:p w:rsidR="0008111D" w:rsidRDefault="000B45F8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08111D" w:rsidRDefault="000B45F8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實計保險給付：</w:t>
      </w:r>
    </w:p>
    <w:bookmarkStart w:id="40" w:name="_MON_1491924967"/>
    <w:bookmarkStart w:id="41" w:name="_MON_1487146908"/>
    <w:bookmarkStart w:id="42" w:name="_MON_1489928586"/>
    <w:bookmarkStart w:id="43" w:name="_MON_1487146975"/>
    <w:bookmarkStart w:id="44" w:name="_MON_1492592278"/>
    <w:bookmarkEnd w:id="40"/>
    <w:bookmarkEnd w:id="41"/>
    <w:bookmarkEnd w:id="42"/>
    <w:bookmarkEnd w:id="43"/>
    <w:bookmarkEnd w:id="44"/>
    <w:p w:rsidR="0008111D" w:rsidRDefault="0008111D">
      <w:pPr>
        <w:snapToGrid w:val="0"/>
        <w:spacing w:before="18" w:after="18"/>
        <w:ind w:left="360"/>
      </w:pPr>
      <w:r w:rsidRPr="0008111D">
        <w:rPr>
          <w:rFonts w:cs="標楷體"/>
          <w:bCs/>
        </w:rPr>
        <w:object w:dxaOrig="10903" w:dyaOrig="2761">
          <v:shape id="Object 3" o:spid="_x0000_i1027" type="#_x0000_t75" style="width:359pt;height:114pt;visibility:visible;mso-wrap-style:square" o:ole="">
            <v:imagedata r:id="rId11" o:title=""/>
          </v:shape>
          <o:OLEObject Type="Embed" ProgID="Excel.Sheet.8" ShapeID="Object 3" DrawAspect="Content" ObjectID="_1495614913" r:id="rId12"/>
        </w:object>
      </w:r>
    </w:p>
    <w:p w:rsidR="0008111D" w:rsidRDefault="0008111D">
      <w:pPr>
        <w:snapToGrid w:val="0"/>
        <w:spacing w:before="36" w:after="36"/>
        <w:ind w:left="240" w:hanging="240"/>
      </w:pPr>
    </w:p>
    <w:p w:rsidR="0008111D" w:rsidRDefault="0008111D">
      <w:pPr>
        <w:snapToGrid w:val="0"/>
        <w:spacing w:before="36" w:after="36"/>
        <w:ind w:left="240" w:hanging="240"/>
      </w:pPr>
    </w:p>
    <w:p w:rsidR="0008111D" w:rsidRDefault="000B45F8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08111D" w:rsidRDefault="000B45F8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>
        <w:rPr>
          <w:rFonts w:cs="標楷體"/>
        </w:rPr>
        <w:t>647,643</w:t>
      </w:r>
      <w:r>
        <w:rPr>
          <w:rFonts w:cs="標楷體"/>
        </w:rPr>
        <w:t>人（農民</w:t>
      </w:r>
      <w:r>
        <w:rPr>
          <w:rFonts w:cs="標楷體"/>
        </w:rPr>
        <w:t>598,826</w:t>
      </w:r>
      <w:r>
        <w:rPr>
          <w:rFonts w:cs="標楷體"/>
        </w:rPr>
        <w:t>人、漁民</w:t>
      </w:r>
      <w:r>
        <w:rPr>
          <w:rFonts w:cs="標楷體"/>
        </w:rPr>
        <w:t>48,817</w:t>
      </w:r>
      <w:r>
        <w:rPr>
          <w:rFonts w:cs="標楷體"/>
        </w:rPr>
        <w:t>人）</w:t>
      </w:r>
    </w:p>
    <w:p w:rsidR="0008111D" w:rsidRDefault="000B45F8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>
        <w:rPr>
          <w:rFonts w:cs="標楷體"/>
        </w:rPr>
        <w:t>4,533,235,180</w:t>
      </w:r>
      <w:r>
        <w:rPr>
          <w:rFonts w:cs="標楷體"/>
        </w:rPr>
        <w:t>元（農民</w:t>
      </w:r>
      <w:r>
        <w:rPr>
          <w:rFonts w:cs="標楷體"/>
        </w:rPr>
        <w:t>4,190,746,180</w:t>
      </w:r>
      <w:r>
        <w:rPr>
          <w:rFonts w:cs="標楷體"/>
        </w:rPr>
        <w:t>元、漁民</w:t>
      </w:r>
      <w:r>
        <w:rPr>
          <w:rFonts w:cs="標楷體"/>
        </w:rPr>
        <w:t>342,489,000</w:t>
      </w:r>
      <w:r>
        <w:rPr>
          <w:rFonts w:cs="標楷體"/>
        </w:rPr>
        <w:t>元）</w:t>
      </w:r>
    </w:p>
    <w:p w:rsidR="0008111D" w:rsidRDefault="0008111D">
      <w:pPr>
        <w:snapToGrid w:val="0"/>
        <w:spacing w:before="36" w:after="36"/>
        <w:rPr>
          <w:rFonts w:cs="標楷體"/>
        </w:rPr>
      </w:pPr>
    </w:p>
    <w:p w:rsidR="0008111D" w:rsidRDefault="000B45F8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08111D" w:rsidRDefault="000B45F8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提繳單位：</w:t>
      </w:r>
      <w:r>
        <w:rPr>
          <w:rFonts w:cs="標楷體"/>
        </w:rPr>
        <w:t>474,013</w:t>
      </w:r>
      <w:r>
        <w:rPr>
          <w:rFonts w:cs="標楷體"/>
        </w:rPr>
        <w:t>個</w:t>
      </w:r>
    </w:p>
    <w:p w:rsidR="0008111D" w:rsidRDefault="000B45F8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>
        <w:rPr>
          <w:rFonts w:cs="標楷體"/>
        </w:rPr>
        <w:t>6,090,533</w:t>
      </w:r>
      <w:r>
        <w:rPr>
          <w:rFonts w:cs="標楷體"/>
        </w:rPr>
        <w:t>人</w:t>
      </w:r>
    </w:p>
    <w:p w:rsidR="0008111D" w:rsidRDefault="000B45F8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>
        <w:rPr>
          <w:rFonts w:cs="標楷體"/>
        </w:rPr>
        <w:t>35,952</w:t>
      </w:r>
      <w:r>
        <w:rPr>
          <w:rFonts w:cs="標楷體"/>
        </w:rPr>
        <w:t>元</w:t>
      </w:r>
    </w:p>
    <w:p w:rsidR="0008111D" w:rsidRDefault="000B45F8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>
        <w:rPr>
          <w:rFonts w:cs="標楷體"/>
        </w:rPr>
        <w:t>14,490,346,578</w:t>
      </w:r>
      <w:r>
        <w:rPr>
          <w:rFonts w:cs="標楷體"/>
        </w:rPr>
        <w:t>元</w:t>
      </w:r>
    </w:p>
    <w:p w:rsidR="0008111D" w:rsidRDefault="000B45F8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>6.04 %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>
        <w:rPr>
          <w:rFonts w:cs="標楷體"/>
        </w:rPr>
        <w:t>5.39</w:t>
      </w:r>
      <w:r>
        <w:rPr>
          <w:rFonts w:cs="標楷體"/>
          <w:iCs/>
        </w:rPr>
        <w:t xml:space="preserve"> %</w:t>
      </w:r>
    </w:p>
    <w:p w:rsidR="0008111D" w:rsidRDefault="000B45F8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87425"/>
    <w:bookmarkStart w:id="46" w:name="_MON_1491978932"/>
    <w:bookmarkStart w:id="47" w:name="_MON_1486907468"/>
    <w:bookmarkStart w:id="48" w:name="_MON_1489933812"/>
    <w:bookmarkEnd w:id="45"/>
    <w:bookmarkEnd w:id="46"/>
    <w:bookmarkEnd w:id="47"/>
    <w:bookmarkEnd w:id="48"/>
    <w:p w:rsidR="0008111D" w:rsidRDefault="0008111D">
      <w:pPr>
        <w:snapToGrid w:val="0"/>
        <w:spacing w:before="36" w:after="36"/>
        <w:ind w:left="360"/>
      </w:pPr>
      <w:r w:rsidRPr="0008111D">
        <w:rPr>
          <w:rFonts w:cs="標楷體"/>
          <w:bCs/>
        </w:rPr>
        <w:object w:dxaOrig="12543" w:dyaOrig="3301">
          <v:shape id="Object 4" o:spid="_x0000_i1028" type="#_x0000_t75" style="width:407pt;height:115pt;visibility:visible;mso-wrap-style:square" o:ole="">
            <v:imagedata r:id="rId13" o:title=""/>
          </v:shape>
          <o:OLEObject Type="Embed" ProgID="Excel.Sheet.8" ShapeID="Object 4" DrawAspect="Content" ObjectID="_1495614914" r:id="rId14"/>
        </w:object>
      </w:r>
    </w:p>
    <w:p w:rsidR="0008111D" w:rsidRDefault="000B45F8">
      <w:pPr>
        <w:snapToGrid w:val="0"/>
        <w:spacing w:before="36" w:after="36"/>
        <w:ind w:firstLine="360"/>
      </w:pPr>
      <w:r>
        <w:rPr>
          <w:rFonts w:cs="標楷體"/>
          <w:bCs/>
        </w:rPr>
        <w:t>註：本人請領月退休金於每年</w:t>
      </w:r>
      <w:r>
        <w:rPr>
          <w:rFonts w:cs="標楷體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</w:t>
      </w:r>
      <w:r>
        <w:rPr>
          <w:rFonts w:ascii="新細明體" w:hAnsi="新細明體" w:cs="標楷體"/>
          <w:bCs/>
        </w:rPr>
        <w:t>、</w:t>
      </w:r>
      <w:r>
        <w:rPr>
          <w:rFonts w:ascii="新細明體" w:hAnsi="新細明體" w:cs="標楷體"/>
          <w:bCs/>
        </w:rPr>
        <w:t>8</w:t>
      </w:r>
      <w:r>
        <w:rPr>
          <w:rFonts w:ascii="新細明體" w:hAnsi="新細明體" w:cs="標楷體"/>
          <w:bCs/>
        </w:rPr>
        <w:t>、</w:t>
      </w:r>
      <w:r>
        <w:rPr>
          <w:rFonts w:ascii="新細明體" w:hAnsi="新細明體" w:cs="標楷體"/>
          <w:bCs/>
        </w:rPr>
        <w:t>11</w:t>
      </w:r>
      <w:r>
        <w:rPr>
          <w:rFonts w:ascii="新細明體" w:hAnsi="新細明體" w:cs="標楷體"/>
          <w:bCs/>
        </w:rPr>
        <w:t>月時包含首發及續發。</w:t>
      </w:r>
    </w:p>
    <w:p w:rsidR="0008111D" w:rsidRDefault="0008111D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08111D" w:rsidRDefault="000B45F8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08111D" w:rsidRDefault="000B45F8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10403</w:t>
      </w:r>
      <w:r>
        <w:rPr>
          <w:rFonts w:cs="標楷體"/>
        </w:rPr>
        <w:t>被保險人數</w:t>
      </w:r>
      <w:r>
        <w:rPr>
          <w:rFonts w:cs="標楷體"/>
        </w:rPr>
        <w:t>3,647,012</w:t>
      </w:r>
      <w:r>
        <w:rPr>
          <w:rFonts w:cs="標楷體"/>
        </w:rPr>
        <w:t>人、應計保險費</w:t>
      </w:r>
      <w:r>
        <w:rPr>
          <w:rFonts w:cs="標楷體"/>
        </w:rPr>
        <w:t>2,798,618,040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08111D" w:rsidRDefault="000B45F8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10404</w:t>
      </w:r>
      <w:r>
        <w:rPr>
          <w:rFonts w:cs="標楷體"/>
        </w:rPr>
        <w:t>被保險人數</w:t>
      </w:r>
      <w:r>
        <w:rPr>
          <w:rFonts w:cs="標楷體"/>
        </w:rPr>
        <w:t>3,602,967</w:t>
      </w:r>
      <w:r>
        <w:rPr>
          <w:rFonts w:cs="標楷體"/>
        </w:rPr>
        <w:t>人、應計保險費</w:t>
      </w:r>
      <w:r>
        <w:rPr>
          <w:rFonts w:cs="標楷體"/>
        </w:rPr>
        <w:t>2,797,534,574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08111D" w:rsidRDefault="000B45F8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08111D" w:rsidRDefault="000B45F8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08111D" w:rsidRDefault="000B45F8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>
        <w:rPr>
          <w:rFonts w:cs="標楷體"/>
        </w:rPr>
        <w:t>年</w:t>
      </w:r>
      <w:r>
        <w:rPr>
          <w:rFonts w:cs="標楷體"/>
        </w:rPr>
        <w:t>4</w:t>
      </w:r>
      <w:r>
        <w:rPr>
          <w:rFonts w:cs="標楷體"/>
        </w:rPr>
        <w:t>月核付人數及核付金額：</w:t>
      </w:r>
    </w:p>
    <w:bookmarkStart w:id="49" w:name="_MON_1491979070"/>
    <w:bookmarkStart w:id="50" w:name="_MON_1486988257"/>
    <w:bookmarkStart w:id="51" w:name="_MON_1487161108"/>
    <w:bookmarkStart w:id="52" w:name="_MON_1492597299"/>
    <w:bookmarkEnd w:id="49"/>
    <w:bookmarkEnd w:id="50"/>
    <w:bookmarkEnd w:id="51"/>
    <w:bookmarkEnd w:id="52"/>
    <w:p w:rsidR="0008111D" w:rsidRDefault="0008111D">
      <w:pPr>
        <w:snapToGrid w:val="0"/>
        <w:spacing w:before="36" w:after="36"/>
        <w:ind w:left="360"/>
      </w:pPr>
      <w:r w:rsidRPr="0008111D">
        <w:rPr>
          <w:rFonts w:cs="標楷體"/>
          <w:bCs/>
        </w:rPr>
        <w:object w:dxaOrig="10903" w:dyaOrig="5961">
          <v:shape id="Object 5" o:spid="_x0000_i1029" type="#_x0000_t75" style="width:400pt;height:232pt;visibility:visible;mso-wrap-style:square" o:ole="">
            <v:imagedata r:id="rId15" o:title=""/>
          </v:shape>
          <o:OLEObject Type="Embed" ProgID="Excel.Sheet.8" ShapeID="Object 5" DrawAspect="Content" ObjectID="_1495614915" r:id="rId16"/>
        </w:object>
      </w:r>
    </w:p>
    <w:p w:rsidR="0008111D" w:rsidRDefault="000B45F8">
      <w:pPr>
        <w:snapToGrid w:val="0"/>
        <w:spacing w:before="36" w:after="36"/>
        <w:ind w:left="840" w:hanging="480"/>
      </w:pPr>
      <w:r>
        <w:t>註：勞併國係指勞保被保險人請領勞保失能年金給付，具有國保年資者，依國保給付標準由國保支應之資料。</w:t>
      </w:r>
    </w:p>
    <w:sectPr w:rsidR="0008111D" w:rsidSect="0008111D">
      <w:headerReference w:type="default" r:id="rId17"/>
      <w:pgSz w:w="11906" w:h="16838"/>
      <w:pgMar w:top="567" w:right="1304" w:bottom="284" w:left="1304" w:header="720" w:footer="992" w:gutter="0"/>
      <w:cols w:space="720"/>
      <w:docGrid w:type="lines" w:linePitch="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11D" w:rsidRDefault="0008111D" w:rsidP="0008111D">
      <w:r>
        <w:separator/>
      </w:r>
    </w:p>
  </w:endnote>
  <w:endnote w:type="continuationSeparator" w:id="0">
    <w:p w:rsidR="0008111D" w:rsidRDefault="0008111D" w:rsidP="000811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11D" w:rsidRDefault="000B45F8" w:rsidP="0008111D">
      <w:r w:rsidRPr="0008111D">
        <w:rPr>
          <w:color w:val="000000"/>
        </w:rPr>
        <w:separator/>
      </w:r>
    </w:p>
  </w:footnote>
  <w:footnote w:type="continuationSeparator" w:id="0">
    <w:p w:rsidR="0008111D" w:rsidRDefault="0008111D" w:rsidP="000811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11D" w:rsidRDefault="0008111D">
    <w:pPr>
      <w:snapToGrid w:val="0"/>
    </w:pPr>
    <w:r>
      <w:rPr>
        <w:rFonts w:cs="標楷體"/>
        <w:b/>
        <w:sz w:val="28"/>
        <w:szCs w:val="28"/>
      </w:rPr>
      <w:t>統計提要</w:t>
    </w:r>
  </w:p>
  <w:p w:rsidR="0008111D" w:rsidRDefault="0008111D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104</w:t>
    </w:r>
    <w:r>
      <w:rPr>
        <w:rFonts w:cs="標楷體"/>
        <w:b/>
        <w:sz w:val="28"/>
        <w:szCs w:val="28"/>
      </w:rPr>
      <w:t>年</w:t>
    </w:r>
    <w:r>
      <w:rPr>
        <w:rFonts w:cs="標楷體"/>
        <w:b/>
        <w:sz w:val="28"/>
        <w:szCs w:val="28"/>
      </w:rPr>
      <w:t>4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08111D" w:rsidRDefault="0008111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46D5D"/>
    <w:multiLevelType w:val="multilevel"/>
    <w:tmpl w:val="B7C467C4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6817DA"/>
    <w:multiLevelType w:val="multilevel"/>
    <w:tmpl w:val="9CEA4D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EA3558A"/>
    <w:multiLevelType w:val="multilevel"/>
    <w:tmpl w:val="985099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E161FC1"/>
    <w:multiLevelType w:val="multilevel"/>
    <w:tmpl w:val="E586CB9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3CF0FBF"/>
    <w:multiLevelType w:val="multilevel"/>
    <w:tmpl w:val="9C42203E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11B483B"/>
    <w:multiLevelType w:val="multilevel"/>
    <w:tmpl w:val="759690B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8152304"/>
    <w:multiLevelType w:val="multilevel"/>
    <w:tmpl w:val="35763CC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attachedTemplate r:id="rId1"/>
  <w:defaultTabStop w:val="36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8111D"/>
    <w:rsid w:val="0008111D"/>
    <w:rsid w:val="000B4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8111D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08111D"/>
    <w:pPr>
      <w:jc w:val="right"/>
    </w:pPr>
  </w:style>
  <w:style w:type="paragraph" w:styleId="a4">
    <w:name w:val="header"/>
    <w:basedOn w:val="a"/>
    <w:rsid w:val="000811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811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08111D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08111D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a15376</cp:lastModifiedBy>
  <cp:revision>2</cp:revision>
  <cp:lastPrinted>2015-02-26T01:46:00Z</cp:lastPrinted>
  <dcterms:created xsi:type="dcterms:W3CDTF">2015-06-12T03:49:00Z</dcterms:created>
  <dcterms:modified xsi:type="dcterms:W3CDTF">2015-06-12T03:49:00Z</dcterms:modified>
</cp:coreProperties>
</file>