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>
        <w:rPr>
          <w:rFonts w:cs="標楷體"/>
        </w:rPr>
        <w:t>532,853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>
        <w:rPr>
          <w:rFonts w:cs="標楷體"/>
        </w:rPr>
        <w:t>9,990,106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>
        <w:rPr>
          <w:rFonts w:cs="標楷體"/>
        </w:rPr>
        <w:t>29,776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>
        <w:rPr>
          <w:rFonts w:cs="標楷體"/>
        </w:rPr>
        <w:t>27,016,028,301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>
        <w:rPr>
          <w:rFonts w:cs="標楷體"/>
        </w:rPr>
        <w:t>26,409,407,888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606,620,413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（</w:t>
      </w:r>
      <w:proofErr w:type="gramEnd"/>
      <w:r>
        <w:rPr>
          <w:rFonts w:cs="標楷體"/>
          <w:iCs/>
        </w:rPr>
        <w:t>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</w:t>
      </w:r>
      <w:proofErr w:type="gramStart"/>
      <w:r>
        <w:rPr>
          <w:rFonts w:cs="標楷體"/>
          <w:iCs/>
        </w:rPr>
        <w:t>含上下班</w:t>
      </w:r>
      <w:proofErr w:type="gramEnd"/>
      <w:r>
        <w:rPr>
          <w:rFonts w:cs="標楷體"/>
          <w:iCs/>
        </w:rPr>
        <w:t>災害費率</w:t>
      </w:r>
      <w:r>
        <w:rPr>
          <w:rFonts w:cs="標楷體"/>
          <w:iCs/>
        </w:rPr>
        <w:t>0.06</w:t>
      </w:r>
      <w:r>
        <w:rPr>
          <w:rFonts w:ascii="新細明體" w:hAnsi="新細明體" w:cs="標楷體"/>
          <w:iCs/>
        </w:rPr>
        <w:t>%</w:t>
      </w:r>
      <w:proofErr w:type="gramStart"/>
      <w:r>
        <w:rPr>
          <w:rFonts w:cs="標楷體"/>
          <w:iCs/>
        </w:rPr>
        <w:t>）</w:t>
      </w:r>
      <w:proofErr w:type="gramEnd"/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</w:t>
      </w:r>
      <w:r>
        <w:rPr>
          <w:rFonts w:ascii="新細明體" w:hAnsi="新細明體" w:cs="標楷體"/>
          <w:sz w:val="22"/>
          <w:szCs w:val="22"/>
        </w:rPr>
        <w:t>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7999804"/>
      <w:bookmarkStart w:id="5" w:name="_MON_1486906070"/>
      <w:bookmarkStart w:id="6" w:name="_MON_1486906138"/>
      <w:bookmarkStart w:id="7" w:name="_MON_1486906308"/>
      <w:bookmarkStart w:id="8" w:name="_MON_1478000134"/>
      <w:bookmarkStart w:id="9" w:name="_MON_1478000447"/>
      <w:bookmarkStart w:id="10" w:name="_MON_1486983008"/>
      <w:bookmarkStart w:id="11" w:name="_MON_1477807943"/>
      <w:bookmarkStart w:id="12" w:name="_MON_1487076309"/>
      <w:bookmarkStart w:id="13" w:name="_MON_1487076354"/>
      <w:bookmarkStart w:id="14" w:name="_MON_1478001252"/>
      <w:bookmarkStart w:id="15" w:name="_MON_1478001491"/>
      <w:bookmarkStart w:id="16" w:name="_MON_1478001711"/>
      <w:bookmarkStart w:id="17" w:name="_MON_1478001802"/>
      <w:bookmarkStart w:id="18" w:name="_MON_1478002024"/>
      <w:bookmarkStart w:id="19" w:name="_MON_1488011559"/>
      <w:bookmarkStart w:id="20" w:name="_MON_1478002039"/>
      <w:bookmarkStart w:id="21" w:name="_MON_1489925918"/>
      <w:bookmarkStart w:id="22" w:name="_MON_1478002206"/>
      <w:bookmarkStart w:id="23" w:name="_MON_1478002319"/>
      <w:bookmarkStart w:id="24" w:name="_MON_1478002347"/>
      <w:bookmarkStart w:id="25" w:name="_MON_1478002514"/>
      <w:bookmarkStart w:id="26" w:name="_MON_1478002557"/>
      <w:bookmarkStart w:id="27" w:name="_MON_1478002704"/>
      <w:bookmarkStart w:id="28" w:name="_MON_1491922856"/>
      <w:bookmarkStart w:id="29" w:name="_MON_1491922890"/>
      <w:bookmarkStart w:id="30" w:name="_MON_1491923839"/>
      <w:bookmarkStart w:id="31" w:name="_MON_1477999027"/>
      <w:bookmarkStart w:id="32" w:name="_MON_1486450226"/>
      <w:bookmarkStart w:id="33" w:name="_MON_148645027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="00CA1B24" w:rsidRPr="00CA1B24">
        <w:rPr>
          <w:rFonts w:cs="標楷體"/>
          <w:bCs/>
        </w:rPr>
        <w:object w:dxaOrig="12743" w:dyaOrig="125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5" o:spid="_x0000_i1025" type="#_x0000_t75" style="width:420pt;height:520.5pt;visibility:visible;mso-wrap-style:square" o:ole="">
            <v:imagedata r:id="rId7" o:title=""/>
          </v:shape>
          <o:OLEObject Type="Embed" ProgID="Excel.Sheet.8" ShapeID="Object 5" DrawAspect="Content" ObjectID="_1498398149" r:id="rId8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>
        <w:t>723,026</w:t>
      </w:r>
      <w:r>
        <w:t>件</w:t>
      </w:r>
      <w:r>
        <w:t>21,843,606,488</w:t>
      </w:r>
      <w:r>
        <w:t>元、職災</w:t>
      </w:r>
      <w:r>
        <w:t>121,349</w:t>
      </w:r>
      <w:r>
        <w:t>件</w:t>
      </w:r>
      <w:r>
        <w:t>1,229,658,872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>
        <w:t>163,325</w:t>
      </w:r>
      <w:r>
        <w:t>件</w:t>
      </w:r>
      <w:r>
        <w:t>12,261,643,768</w:t>
      </w:r>
      <w:r>
        <w:t>元、年金給付</w:t>
      </w:r>
      <w:r>
        <w:t>681,050</w:t>
      </w:r>
      <w:r>
        <w:t>人</w:t>
      </w:r>
      <w:r>
        <w:t>10,811,621,592</w:t>
      </w:r>
      <w:r>
        <w:t>元。</w:t>
      </w: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485,747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6,468,737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>
        <w:rPr>
          <w:rFonts w:cs="標楷體"/>
        </w:rPr>
        <w:t>31,381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2,043,647,658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84069"/>
    <w:bookmarkStart w:id="35" w:name="_MON_1491924618"/>
    <w:bookmarkStart w:id="36" w:name="_MON_1486907374"/>
    <w:bookmarkStart w:id="37" w:name="_MON_1486907413"/>
    <w:bookmarkStart w:id="38" w:name="_MON_1486907208"/>
    <w:bookmarkStart w:id="39" w:name="_MON_1492591905"/>
    <w:bookmarkEnd w:id="34"/>
    <w:bookmarkEnd w:id="35"/>
    <w:bookmarkEnd w:id="36"/>
    <w:bookmarkEnd w:id="37"/>
    <w:bookmarkEnd w:id="38"/>
    <w:bookmarkEnd w:id="39"/>
    <w:p w:rsidR="00CA1B24" w:rsidRDefault="00CA1B24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10903" w:dyaOrig="3841">
          <v:shape id="Object 2" o:spid="_x0000_i1026" type="#_x0000_t75" style="width:375.75pt;height:130.5pt;visibility:visible;mso-wrap-style:square" o:ole="">
            <v:imagedata r:id="rId9" o:title=""/>
          </v:shape>
          <o:OLEObject Type="Embed" ProgID="Excel.Sheet.8" ShapeID="Object 2" DrawAspect="Content" ObjectID="_1498398150" r:id="rId10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>
        <w:rPr>
          <w:rFonts w:cs="標楷體"/>
        </w:rPr>
        <w:t>491,329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>
        <w:rPr>
          <w:rFonts w:cs="標楷體"/>
        </w:rPr>
        <w:t>6,817,465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>
        <w:rPr>
          <w:rFonts w:cs="標楷體"/>
        </w:rPr>
        <w:t>31,184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>
        <w:rPr>
          <w:rFonts w:cs="標楷體"/>
        </w:rPr>
        <w:t>52,618,447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>
        <w:rPr>
          <w:rFonts w:cs="標楷體"/>
        </w:rPr>
        <w:t>7</w:t>
      </w:r>
      <w:r>
        <w:rPr>
          <w:rFonts w:cs="標楷體"/>
        </w:rPr>
        <w:t>個、墊償人數</w:t>
      </w:r>
      <w:r>
        <w:rPr>
          <w:rFonts w:cs="標楷體"/>
        </w:rPr>
        <w:t>106</w:t>
      </w:r>
      <w:r>
        <w:rPr>
          <w:rFonts w:cs="標楷體"/>
        </w:rPr>
        <w:t>人、墊償金額</w:t>
      </w:r>
      <w:r>
        <w:rPr>
          <w:rFonts w:cs="標楷體"/>
        </w:rPr>
        <w:t>4,310,060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1,326,442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344,402,421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1924967"/>
    <w:bookmarkStart w:id="41" w:name="_MON_1487146908"/>
    <w:bookmarkStart w:id="42" w:name="_MON_1489928586"/>
    <w:bookmarkStart w:id="43" w:name="_MON_1487146975"/>
    <w:bookmarkStart w:id="44" w:name="_MON_1492592278"/>
    <w:bookmarkEnd w:id="40"/>
    <w:bookmarkEnd w:id="41"/>
    <w:bookmarkEnd w:id="42"/>
    <w:bookmarkEnd w:id="43"/>
    <w:bookmarkEnd w:id="44"/>
    <w:p w:rsidR="00CA1B24" w:rsidRDefault="00CA1B24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10903" w:dyaOrig="2761">
          <v:shape id="Object 3" o:spid="_x0000_i1027" type="#_x0000_t75" style="width:375.75pt;height:111pt;visibility:visible;mso-wrap-style:square" o:ole="">
            <v:imagedata r:id="rId11" o:title=""/>
          </v:shape>
          <o:OLEObject Type="Embed" ProgID="Excel.Sheet.8" ShapeID="Object 3" DrawAspect="Content" ObjectID="_1498398151" r:id="rId12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646,738</w:t>
      </w:r>
      <w:r>
        <w:rPr>
          <w:rFonts w:cs="標楷體"/>
        </w:rPr>
        <w:t>人（農民</w:t>
      </w:r>
      <w:r>
        <w:rPr>
          <w:rFonts w:cs="標楷體"/>
        </w:rPr>
        <w:t>597,702</w:t>
      </w:r>
      <w:r>
        <w:rPr>
          <w:rFonts w:cs="標楷體"/>
        </w:rPr>
        <w:t>人、漁民</w:t>
      </w:r>
      <w:r>
        <w:rPr>
          <w:rFonts w:cs="標楷體"/>
        </w:rPr>
        <w:t>49,036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4,524,683,246</w:t>
      </w:r>
      <w:r>
        <w:rPr>
          <w:rFonts w:cs="標楷體"/>
        </w:rPr>
        <w:t>元（農民</w:t>
      </w:r>
      <w:r>
        <w:rPr>
          <w:rFonts w:cs="標楷體"/>
        </w:rPr>
        <w:t>4,180,948,246</w:t>
      </w:r>
      <w:r>
        <w:rPr>
          <w:rFonts w:cs="標楷體"/>
        </w:rPr>
        <w:t>元、漁民</w:t>
      </w:r>
      <w:r>
        <w:rPr>
          <w:rFonts w:cs="標楷體"/>
        </w:rPr>
        <w:t>343,735,000</w:t>
      </w:r>
      <w:r>
        <w:rPr>
          <w:rFonts w:cs="標楷體"/>
        </w:rPr>
        <w:t>元）</w:t>
      </w:r>
    </w:p>
    <w:p w:rsidR="00CA1B24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475,878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6,094,710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36,003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14,530,657,423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5.39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87425"/>
    <w:bookmarkStart w:id="46" w:name="_MON_1491978932"/>
    <w:bookmarkStart w:id="47" w:name="_MON_1486907468"/>
    <w:bookmarkStart w:id="48" w:name="_MON_1489933812"/>
    <w:bookmarkEnd w:id="45"/>
    <w:bookmarkEnd w:id="46"/>
    <w:bookmarkEnd w:id="47"/>
    <w:bookmarkEnd w:id="48"/>
    <w:p w:rsidR="00CA1B24" w:rsidRDefault="00CA1B24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12543" w:dyaOrig="3301">
          <v:shape id="Object 4" o:spid="_x0000_i1028" type="#_x0000_t75" style="width:426pt;height:112.5pt;visibility:visible;mso-wrap-style:square" o:ole="">
            <v:imagedata r:id="rId13" o:title=""/>
          </v:shape>
          <o:OLEObject Type="Embed" ProgID="Excel.Sheet.8" ShapeID="Object 4" DrawAspect="Content" ObjectID="_1498398152" r:id="rId14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>
        <w:rPr>
          <w:rFonts w:cs="標楷體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</w:t>
      </w:r>
      <w:r>
        <w:rPr>
          <w:rFonts w:ascii="新細明體" w:hAnsi="新細明體" w:cs="標楷體"/>
          <w:bCs/>
        </w:rPr>
        <w:t>、</w:t>
      </w:r>
      <w:r>
        <w:rPr>
          <w:rFonts w:ascii="新細明體" w:hAnsi="新細明體" w:cs="標楷體"/>
          <w:bCs/>
        </w:rPr>
        <w:t>8</w:t>
      </w:r>
      <w:r>
        <w:rPr>
          <w:rFonts w:ascii="新細明體" w:hAnsi="新細明體" w:cs="標楷體"/>
          <w:bCs/>
        </w:rPr>
        <w:t>、</w:t>
      </w:r>
      <w:r>
        <w:rPr>
          <w:rFonts w:ascii="新細明體" w:hAnsi="新細明體" w:cs="標楷體"/>
          <w:bCs/>
        </w:rPr>
        <w:t>11</w:t>
      </w:r>
      <w:r>
        <w:rPr>
          <w:rFonts w:ascii="新細明體" w:hAnsi="新細明體" w:cs="標楷體"/>
          <w:bCs/>
        </w:rPr>
        <w:t>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10403</w:t>
      </w:r>
      <w:r>
        <w:rPr>
          <w:rFonts w:cs="標楷體"/>
        </w:rPr>
        <w:t>被保險人數</w:t>
      </w:r>
      <w:r>
        <w:rPr>
          <w:rFonts w:cs="標楷體"/>
        </w:rPr>
        <w:t>3,647,012</w:t>
      </w:r>
      <w:r>
        <w:rPr>
          <w:rFonts w:cs="標楷體"/>
        </w:rPr>
        <w:t>人、應計保險費</w:t>
      </w:r>
      <w:r>
        <w:rPr>
          <w:rFonts w:cs="標楷體"/>
        </w:rPr>
        <w:t>2,798,618,040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10404</w:t>
      </w:r>
      <w:r>
        <w:rPr>
          <w:rFonts w:cs="標楷體"/>
        </w:rPr>
        <w:t>被保險人數</w:t>
      </w:r>
      <w:r>
        <w:rPr>
          <w:rFonts w:cs="標楷體"/>
        </w:rPr>
        <w:t>3,602,967</w:t>
      </w:r>
      <w:r>
        <w:rPr>
          <w:rFonts w:cs="標楷體"/>
        </w:rPr>
        <w:t>人、應計保險費</w:t>
      </w:r>
      <w:r>
        <w:rPr>
          <w:rFonts w:cs="標楷體"/>
        </w:rPr>
        <w:t>2,797,534,574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>
        <w:rPr>
          <w:rFonts w:cs="標楷體"/>
        </w:rPr>
        <w:t>5</w:t>
      </w:r>
      <w:r>
        <w:rPr>
          <w:rFonts w:cs="標楷體"/>
        </w:rPr>
        <w:t>月核付人數及核付金額：</w:t>
      </w:r>
    </w:p>
    <w:bookmarkStart w:id="49" w:name="_MON_1491979070"/>
    <w:bookmarkStart w:id="50" w:name="_MON_1486988257"/>
    <w:bookmarkStart w:id="51" w:name="_MON_1487161108"/>
    <w:bookmarkStart w:id="52" w:name="_MON_1492597299"/>
    <w:bookmarkEnd w:id="49"/>
    <w:bookmarkEnd w:id="50"/>
    <w:bookmarkEnd w:id="51"/>
    <w:bookmarkEnd w:id="52"/>
    <w:p w:rsidR="00CA1B24" w:rsidRDefault="00CA1B24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10903" w:dyaOrig="5961">
          <v:shape id="_x0000_i1029" type="#_x0000_t75" style="width:419.25pt;height:228pt;visibility:visible;mso-wrap-style:square" o:ole="">
            <v:imagedata r:id="rId15" o:title=""/>
          </v:shape>
          <o:OLEObject Type="Embed" ProgID="Excel.Sheet.8" ShapeID="_x0000_i1029" DrawAspect="Content" ObjectID="_1498398153" r:id="rId16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7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B24" w:rsidRDefault="00CA1B24" w:rsidP="00CA1B24">
      <w:r>
        <w:separator/>
      </w:r>
    </w:p>
  </w:endnote>
  <w:endnote w:type="continuationSeparator" w:id="0">
    <w:p w:rsidR="00CA1B24" w:rsidRDefault="00CA1B24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B24" w:rsidRDefault="00A41186" w:rsidP="00CA1B24">
      <w:r w:rsidRPr="00CA1B24">
        <w:rPr>
          <w:color w:val="000000"/>
        </w:rPr>
        <w:separator/>
      </w:r>
    </w:p>
  </w:footnote>
  <w:footnote w:type="continuationSeparator" w:id="0">
    <w:p w:rsidR="00CA1B24" w:rsidRDefault="00CA1B24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B24" w:rsidRDefault="00CA1B24">
    <w:pPr>
      <w:snapToGrid w:val="0"/>
    </w:pPr>
    <w:r>
      <w:rPr>
        <w:rFonts w:cs="標楷體"/>
        <w:b/>
        <w:sz w:val="28"/>
        <w:szCs w:val="28"/>
      </w:rPr>
      <w:t>統計提要</w:t>
    </w:r>
  </w:p>
  <w:p w:rsidR="00CA1B24" w:rsidRDefault="00CA1B24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/>
        <w:b/>
        <w:sz w:val="28"/>
        <w:szCs w:val="28"/>
      </w:rPr>
      <w:t>5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CA1B24" w:rsidRDefault="00CA1B24">
    <w:pPr>
      <w:pStyle w:val="a4"/>
    </w:pPr>
  </w:p>
  <w:p w:rsidR="00CA1B24" w:rsidRDefault="00CA1B2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defaultTabStop w:val="36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A41186"/>
    <w:rsid w:val="00CA1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a15376</cp:lastModifiedBy>
  <cp:revision>2</cp:revision>
  <cp:lastPrinted>2015-02-26T01:46:00Z</cp:lastPrinted>
  <dcterms:created xsi:type="dcterms:W3CDTF">2015-07-14T08:56:00Z</dcterms:created>
  <dcterms:modified xsi:type="dcterms:W3CDTF">2015-07-14T08:56:00Z</dcterms:modified>
</cp:coreProperties>
</file>